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7D0C0" w14:textId="77777777" w:rsidR="00D04ECC" w:rsidRDefault="00D04ECC" w:rsidP="00786AFB">
      <w:pPr>
        <w:pStyle w:val="Title"/>
      </w:pPr>
      <w:r>
        <w:t>Global warming</w:t>
      </w:r>
    </w:p>
    <w:p w14:paraId="096EF2BD" w14:textId="779DC9E8" w:rsidR="00E81978" w:rsidRDefault="00786AFB" w:rsidP="00786AFB">
      <w:pPr>
        <w:pStyle w:val="Title"/>
      </w:pPr>
      <w:r>
        <w:t>Student’s name</w:t>
      </w:r>
      <w:r>
        <w:br/>
        <w:t>Professor’s name</w:t>
      </w:r>
      <w:r w:rsidR="0078574B">
        <w:br/>
      </w:r>
      <w:r>
        <w:t>Institution</w:t>
      </w:r>
    </w:p>
    <w:p w14:paraId="77C0CD7E" w14:textId="24143DCF" w:rsidR="00786AFB" w:rsidRDefault="00786AFB" w:rsidP="00786AFB">
      <w:pPr>
        <w:pStyle w:val="Title"/>
      </w:pPr>
      <w:r>
        <w:t>Course</w:t>
      </w:r>
    </w:p>
    <w:p w14:paraId="3793F768" w14:textId="28DBBF9B" w:rsidR="00786AFB" w:rsidRDefault="00786AFB" w:rsidP="00786AFB">
      <w:pPr>
        <w:pStyle w:val="Title"/>
      </w:pPr>
      <w:r>
        <w:t>Date of submission</w:t>
      </w:r>
    </w:p>
    <w:p w14:paraId="115268C4" w14:textId="58E09E52" w:rsidR="00786AFB" w:rsidRDefault="00786AFB" w:rsidP="00D04ECC">
      <w:pPr>
        <w:pStyle w:val="Title"/>
        <w:jc w:val="left"/>
      </w:pPr>
    </w:p>
    <w:p w14:paraId="442A1898" w14:textId="77777777" w:rsidR="00786AFB" w:rsidRDefault="00786AFB" w:rsidP="00786AFB">
      <w:pPr>
        <w:pStyle w:val="Title"/>
      </w:pPr>
    </w:p>
    <w:p w14:paraId="006B7C2E" w14:textId="77777777" w:rsidR="00786AFB" w:rsidRDefault="00786AFB" w:rsidP="00786AFB">
      <w:pPr>
        <w:pStyle w:val="Title"/>
      </w:pPr>
    </w:p>
    <w:p w14:paraId="0062EAE5" w14:textId="76E26166" w:rsidR="00E81978" w:rsidRDefault="00E81978">
      <w:pPr>
        <w:pStyle w:val="Title"/>
      </w:pPr>
    </w:p>
    <w:p w14:paraId="65BF9085" w14:textId="011831EF" w:rsidR="00E03542" w:rsidRDefault="00E03542">
      <w:pPr>
        <w:pStyle w:val="Title"/>
      </w:pPr>
    </w:p>
    <w:p w14:paraId="18405BB8" w14:textId="780B56AB" w:rsidR="00E03542" w:rsidRDefault="00E03542">
      <w:pPr>
        <w:pStyle w:val="Title"/>
      </w:pPr>
    </w:p>
    <w:p w14:paraId="6608C5A2" w14:textId="7992C279" w:rsidR="00E03542" w:rsidRDefault="00E03542">
      <w:pPr>
        <w:pStyle w:val="Title"/>
      </w:pPr>
    </w:p>
    <w:p w14:paraId="0E3B8802" w14:textId="1CDD6582" w:rsidR="00E03542" w:rsidRDefault="00E03542">
      <w:pPr>
        <w:pStyle w:val="Title"/>
      </w:pPr>
    </w:p>
    <w:p w14:paraId="748BE937" w14:textId="367EDDA4" w:rsidR="00E03542" w:rsidRDefault="00E03542">
      <w:pPr>
        <w:pStyle w:val="Title"/>
      </w:pPr>
    </w:p>
    <w:p w14:paraId="3C099D64" w14:textId="57E7E3BD" w:rsidR="00E03542" w:rsidRDefault="00E03542">
      <w:pPr>
        <w:pStyle w:val="Title"/>
      </w:pPr>
    </w:p>
    <w:p w14:paraId="76189E67" w14:textId="2981BFF8" w:rsidR="00E03542" w:rsidRDefault="00E03542">
      <w:pPr>
        <w:pStyle w:val="Title"/>
      </w:pPr>
    </w:p>
    <w:p w14:paraId="71AE4BF5" w14:textId="46A4DF0E" w:rsidR="00E03542" w:rsidRDefault="00E03542">
      <w:pPr>
        <w:pStyle w:val="Title"/>
      </w:pPr>
    </w:p>
    <w:p w14:paraId="3E0DE90A" w14:textId="36B1ED04" w:rsidR="00E03542" w:rsidRDefault="00E03542">
      <w:pPr>
        <w:pStyle w:val="Title"/>
      </w:pPr>
    </w:p>
    <w:p w14:paraId="6DDA0970" w14:textId="1AC85928" w:rsidR="00E81978" w:rsidRDefault="00E81978" w:rsidP="00B823AA">
      <w:pPr>
        <w:pStyle w:val="Title2"/>
      </w:pPr>
    </w:p>
    <w:p w14:paraId="60A8FB02" w14:textId="4745112E" w:rsidR="00E81978" w:rsidRDefault="00FC293D" w:rsidP="00F84930">
      <w:r>
        <w:tab/>
        <w:t xml:space="preserve">Since the year 2000, a record of the hottest years has been written down. It is </w:t>
      </w:r>
      <w:r w:rsidR="00BC4080">
        <w:t xml:space="preserve">in </w:t>
      </w:r>
      <w:r>
        <w:t xml:space="preserve">the </w:t>
      </w:r>
      <w:r w:rsidR="00BC4080">
        <w:t>previous</w:t>
      </w:r>
      <w:r>
        <w:t xml:space="preserve"> fifty years that the average global temperature has </w:t>
      </w:r>
      <w:r w:rsidR="00BC4080">
        <w:t>risen</w:t>
      </w:r>
      <w:r>
        <w:t xml:space="preserve"> at a very fast rate and the trend is accelerating. Scientists urge us </w:t>
      </w:r>
      <w:r w:rsidR="00ED4389">
        <w:t>t</w:t>
      </w:r>
      <w:r>
        <w:t xml:space="preserve">o curb global warming or else the temperatures will increase by up to 10 degrees over the next century.  Human influence has been the </w:t>
      </w:r>
      <w:r w:rsidR="007E6A3F">
        <w:t>main cause of these increase in global temperatures</w:t>
      </w:r>
    </w:p>
    <w:p w14:paraId="7AB33CA9" w14:textId="544C8D77" w:rsidR="00F84930" w:rsidRDefault="005C760D" w:rsidP="00D04ECC">
      <w:pPr>
        <w:jc w:val="center"/>
      </w:pPr>
      <w:r>
        <w:t>Causes of global warming</w:t>
      </w:r>
      <w:r w:rsidR="00E03542">
        <w:t>.</w:t>
      </w:r>
    </w:p>
    <w:p w14:paraId="640ED466" w14:textId="1E66418F" w:rsidR="00CE6DD3" w:rsidRDefault="00E03542" w:rsidP="00CE6DD3">
      <w:r>
        <w:t xml:space="preserve">The emission of greenhouses gases also termed as greenhouse effect. These gases </w:t>
      </w:r>
      <w:r w:rsidR="00646F36">
        <w:t xml:space="preserve">are </w:t>
      </w:r>
      <w:r>
        <w:t>carbon dioxide</w:t>
      </w:r>
      <w:r w:rsidR="00646F36">
        <w:t xml:space="preserve"> which is the major one</w:t>
      </w:r>
      <w:r>
        <w:t>, nitrous oxide and methane. These air pollutants collect into the atmosphere where they absorb sunlight hence causing solar radiation that reflects to the earth.</w:t>
      </w:r>
      <w:r w:rsidR="00CC2AD8">
        <w:t xml:space="preserve"> A research shows that in The United States, due to their much involvement in burning of fossil fuels to make electricity, it produces around two billion tons of carbon dioxide each year. This is the leading source of carbon pollution as it involves burning coal. </w:t>
      </w:r>
      <w:r w:rsidR="00CE6DD3">
        <w:t>The transport department is another main source of carbon dioxide in the air. The vehicles burn much gasoline hence releasing much smoke pollutants into the air. Modernization should be embraced to improve the power plants or ac</w:t>
      </w:r>
      <w:r w:rsidR="00413645">
        <w:t>q</w:t>
      </w:r>
      <w:r w:rsidR="00CE6DD3">
        <w:t xml:space="preserve">uire </w:t>
      </w:r>
      <w:r w:rsidR="00413645">
        <w:t>b</w:t>
      </w:r>
      <w:r w:rsidR="00CE6DD3">
        <w:t>etter</w:t>
      </w:r>
      <w:r w:rsidR="00413645">
        <w:t xml:space="preserve"> means to generate cleaner electricity. Vehicles also should burn less gasoline or improve to use other methods to move their engines</w:t>
      </w:r>
      <w:r w:rsidR="003E02A9">
        <w:t xml:space="preserve"> e.g</w:t>
      </w:r>
      <w:r w:rsidR="00413645">
        <w:t>.</w:t>
      </w:r>
      <w:r w:rsidR="003E02A9">
        <w:t xml:space="preserve"> use of electric cars.</w:t>
      </w:r>
      <w:r w:rsidR="00413645">
        <w:t xml:space="preserve"> The greatest challenge of them all is how people would be educated and adopt changes.  </w:t>
      </w:r>
    </w:p>
    <w:p w14:paraId="3F8220EF" w14:textId="72F03F2C" w:rsidR="00CE6DD3" w:rsidRDefault="00413645" w:rsidP="00D04ECC">
      <w:pPr>
        <w:jc w:val="center"/>
      </w:pPr>
      <w:r>
        <w:t xml:space="preserve">Global warming is linked to extreme </w:t>
      </w:r>
      <w:r w:rsidR="008D47F3">
        <w:t>weather conditions.</w:t>
      </w:r>
    </w:p>
    <w:p w14:paraId="1013E4A8" w14:textId="27A5152D" w:rsidR="00ED4389" w:rsidRDefault="003D1523" w:rsidP="008D47F3">
      <w:r>
        <w:t xml:space="preserve">Global warming has relatively contributed to droughts, stronger hurricanes and heavier rainfall that causes floods. All these pause a health hazard to the community. During droughts there is barely no access to clean water. People who are affected are the vulnerable age group of </w:t>
      </w:r>
      <w:r>
        <w:lastRenderedPageBreak/>
        <w:t xml:space="preserve">the old and the very young children as their immunity is very low. </w:t>
      </w:r>
      <w:r w:rsidR="00ED4389">
        <w:t>The ocean temperatures are also increasing which means that the storms get stronger</w:t>
      </w:r>
      <w:r w:rsidR="008B5BA7">
        <w:t xml:space="preserve"> and also destroys habitats of sea animals meaning that with time they will be extinct,</w:t>
      </w:r>
      <w:r w:rsidR="00ED4389">
        <w:t xml:space="preserve"> </w:t>
      </w:r>
      <w:r w:rsidR="008B5BA7">
        <w:t>w</w:t>
      </w:r>
      <w:r w:rsidR="00ED4389">
        <w:t xml:space="preserve">ith rainfall that causes floods is a great challenge which could also result to death of human beings and animals as well as destruction of property. </w:t>
      </w:r>
      <w:r>
        <w:t xml:space="preserve">   </w:t>
      </w:r>
    </w:p>
    <w:p w14:paraId="218F70D4" w14:textId="04C0480B" w:rsidR="003A15FF" w:rsidRDefault="008B5BA7" w:rsidP="003E02A9">
      <w:pPr>
        <w:ind w:firstLine="0"/>
      </w:pPr>
      <w:r>
        <w:tab/>
        <w:t>Glob</w:t>
      </w:r>
      <w:r w:rsidR="003E02A9">
        <w:t>al</w:t>
      </w:r>
      <w:r>
        <w:t xml:space="preserve"> warming causes air pollution which is dangerous to our health. Asthma </w:t>
      </w:r>
      <w:r w:rsidR="003E02A9">
        <w:t xml:space="preserve">and allergy </w:t>
      </w:r>
      <w:r>
        <w:t>cases are on the rise plus other infectious diseases. New pests will also invade farms and forests hence destroying agriculture and fisheries. Reduced food production will result which is linked to reduced population. The new pests also attack human beings leading to diseases</w:t>
      </w:r>
      <w:r w:rsidR="003E02A9">
        <w:t xml:space="preserve"> which scientists may or may have not invented their remedies.</w:t>
      </w:r>
      <w:r>
        <w:t xml:space="preserve"> </w:t>
      </w:r>
      <w:r w:rsidR="003E02A9">
        <w:t>Oceans and other water bodies are continually being acidic as an effect of this global warming.  This is because the excess</w:t>
      </w:r>
      <w:r w:rsidR="003D1523">
        <w:t xml:space="preserve"> </w:t>
      </w:r>
      <w:r w:rsidR="003E02A9">
        <w:t xml:space="preserve">gases being emitted are absorbed in the water. Acidic water bodies make those coastal communities </w:t>
      </w:r>
      <w:r w:rsidR="003A15FF">
        <w:t>face economic crisis as most of them depend on the harvest and selling of fisheries and other animals which depend on the water. These animals may decide t</w:t>
      </w:r>
      <w:r w:rsidR="006C4662">
        <w:t>o</w:t>
      </w:r>
      <w:r w:rsidR="003A15FF">
        <w:t xml:space="preserve"> shift their habitats as they try to get more conducive ones as others simply die and become extinct.</w:t>
      </w:r>
      <w:r w:rsidR="006C4662">
        <w:t xml:space="preserve"> Acidic rain will also be a result of acidic oc</w:t>
      </w:r>
      <w:r w:rsidR="001669C3">
        <w:t>e</w:t>
      </w:r>
      <w:r w:rsidR="006C4662">
        <w:t>ans</w:t>
      </w:r>
      <w:r w:rsidR="001669C3">
        <w:t>. A</w:t>
      </w:r>
      <w:r w:rsidR="006C4662">
        <w:t>cid</w:t>
      </w:r>
      <w:r w:rsidR="001669C3">
        <w:t>i</w:t>
      </w:r>
      <w:r w:rsidR="006C4662">
        <w:t>c rai</w:t>
      </w:r>
      <w:r w:rsidR="001669C3">
        <w:t xml:space="preserve">ns are corrosive to our buildings especially the roofing and tanks which are used for storage. Consuming the acidic water is not healthy either way as it exposes us to diseases. As a </w:t>
      </w:r>
      <w:proofErr w:type="gramStart"/>
      <w:r w:rsidR="001669C3">
        <w:t>result</w:t>
      </w:r>
      <w:proofErr w:type="gramEnd"/>
      <w:r w:rsidR="001669C3">
        <w:t xml:space="preserve"> people will run in and out of hospitals and only the few who can afford purified water will be safe.</w:t>
      </w:r>
    </w:p>
    <w:p w14:paraId="659C3ACD" w14:textId="272BF060" w:rsidR="003A15FF" w:rsidRDefault="003A15FF" w:rsidP="003E02A9">
      <w:pPr>
        <w:ind w:firstLine="0"/>
      </w:pPr>
      <w:r>
        <w:tab/>
        <w:t>Higher sea levels are also a result of global warming. This is a danger to the islands and coastal regions as they may be faced out with time and may affect world’s major and big cities such as New York, Miami and Los Angeles amongst many. It is estimated that by 2100, that oceans and seas will be one to four feet higher.</w:t>
      </w:r>
      <w:r w:rsidR="00420B23">
        <w:t xml:space="preserve"> The polar regions are vulnerable to the warming </w:t>
      </w:r>
      <w:r w:rsidR="00420B23">
        <w:lastRenderedPageBreak/>
        <w:t>atmosphere and it is evident by the world’s ice sheet melting very fast. The Artic average temperatures are rising as twice as they are seen elsewhere in the entire world. It is evident that climatic conditions are causing bot reversible and irreversible changes which have severe consequences.</w:t>
      </w:r>
    </w:p>
    <w:p w14:paraId="64DFD92B" w14:textId="671E851C" w:rsidR="00FC293D" w:rsidRDefault="00420B23" w:rsidP="00064548">
      <w:pPr>
        <w:ind w:firstLine="0"/>
      </w:pPr>
      <w:r>
        <w:tab/>
        <w:t>A few s</w:t>
      </w:r>
      <w:r w:rsidR="00064548">
        <w:t>cientists</w:t>
      </w:r>
      <w:r>
        <w:t xml:space="preserve"> </w:t>
      </w:r>
      <w:r w:rsidR="00064548">
        <w:t xml:space="preserve">in the recent years, </w:t>
      </w:r>
      <w:r>
        <w:t>have</w:t>
      </w:r>
      <w:r w:rsidR="00064548">
        <w:t xml:space="preserve"> researched and</w:t>
      </w:r>
      <w:r>
        <w:t xml:space="preserve"> ranked the</w:t>
      </w:r>
      <w:r w:rsidR="00064548">
        <w:t xml:space="preserve"> top four</w:t>
      </w:r>
      <w:r>
        <w:t xml:space="preserve"> countries which have greatly contributed to global warming in terms of releasing carbon dioxi</w:t>
      </w:r>
      <w:r w:rsidR="00064548">
        <w:t>d</w:t>
      </w:r>
      <w:r>
        <w:t xml:space="preserve">e in the </w:t>
      </w:r>
      <w:r w:rsidR="00064548">
        <w:t xml:space="preserve">air. China leads by producing about twenty eight percent of carbon dioxide emissions. The country that comes second is the United States with sixteen percent of carbon dioxide emissions. The European Union falls under the third position while India has the fourth position. These countries have something in common. Their </w:t>
      </w:r>
      <w:r w:rsidR="005A465F">
        <w:t>l</w:t>
      </w:r>
      <w:r w:rsidR="00064548">
        <w:t>evel of industrialization is very high compared to oth</w:t>
      </w:r>
      <w:r w:rsidR="00962EDC">
        <w:t>e</w:t>
      </w:r>
      <w:r w:rsidR="00064548">
        <w:t>r countries but that does not allow them to pollute the air. Responsibility should be part of them as well as looking for solutions to this great danger facing us all.</w:t>
      </w:r>
      <w:r w:rsidR="005A465F">
        <w:t xml:space="preserve"> </w:t>
      </w:r>
    </w:p>
    <w:p w14:paraId="1439882F" w14:textId="7214DAF1" w:rsidR="004D6C60" w:rsidRDefault="005A465F" w:rsidP="00064548">
      <w:pPr>
        <w:ind w:firstLine="0"/>
      </w:pPr>
      <w:r>
        <w:tab/>
        <w:t>Scientists state that for us to avoid catastrophic climatic impacts, we must say below an increase of two degrees. The leaders we have today should advocate for laws that will help in striving reduction to global warming. Resolutions such as using renewable sources of energy such as wind and solar should be emphasized and introduced to arears that are still emote and adamant. United Nations</w:t>
      </w:r>
      <w:r w:rsidR="00F82A49">
        <w:t xml:space="preserve"> held a</w:t>
      </w:r>
      <w:r>
        <w:t xml:space="preserve"> Conference on climate change in Paris supports </w:t>
      </w:r>
      <w:r w:rsidR="006C4662">
        <w:t>reduction of global warming</w:t>
      </w:r>
      <w:r>
        <w:t xml:space="preserve"> resolutions</w:t>
      </w:r>
      <w:r w:rsidR="006C4662">
        <w:t xml:space="preserve"> where one hundred and </w:t>
      </w:r>
      <w:r w:rsidR="004D6C60">
        <w:t>ninety-five</w:t>
      </w:r>
      <w:r w:rsidR="006C4662">
        <w:t xml:space="preserve"> countries were in attendance agreed to prevent the rising of global temperatures to</w:t>
      </w:r>
      <w:r w:rsidR="00D32169">
        <w:t xml:space="preserve"> be</w:t>
      </w:r>
      <w:r w:rsidR="006C4662">
        <w:t xml:space="preserve"> more than</w:t>
      </w:r>
      <w:r w:rsidR="00D32169">
        <w:t xml:space="preserve"> one point five</w:t>
      </w:r>
      <w:r w:rsidR="006C4662">
        <w:t xml:space="preserve"> degrees </w:t>
      </w:r>
      <w:r w:rsidR="00F922F8">
        <w:t>Celsius</w:t>
      </w:r>
      <w:r w:rsidR="006C4662">
        <w:t xml:space="preserve"> above pre-industrial </w:t>
      </w:r>
      <w:r w:rsidR="00D32169">
        <w:t>era</w:t>
      </w:r>
      <w:r w:rsidR="006C4662">
        <w:t>.</w:t>
      </w:r>
      <w:r w:rsidR="00F922F8">
        <w:t xml:space="preserve"> Leaders may at times be controversial like President Trump who recently announced withdraw from the Paris agreement while other leaders in the same government e.g. </w:t>
      </w:r>
      <w:r w:rsidR="004D6C60">
        <w:t xml:space="preserve">state leaders, mayors, governors just to mention a few pledged to continue </w:t>
      </w:r>
      <w:r w:rsidR="004D6C60">
        <w:lastRenderedPageBreak/>
        <w:t>supporting the agreement. We as citizens are the only people who can make this change happen. We are the change that we need to see. Change starts with me.</w:t>
      </w:r>
    </w:p>
    <w:p w14:paraId="34BF0DBF" w14:textId="77777777" w:rsidR="004D6C60" w:rsidRDefault="004D6C60" w:rsidP="00064548">
      <w:pPr>
        <w:ind w:firstLine="0"/>
      </w:pPr>
    </w:p>
    <w:p w14:paraId="55D9531C" w14:textId="77777777" w:rsidR="004D6C60" w:rsidRDefault="004D6C60" w:rsidP="00D04ECC">
      <w:pPr>
        <w:ind w:firstLine="0"/>
        <w:jc w:val="center"/>
      </w:pPr>
      <w:r>
        <w:t>Ways of reducing global warming.</w:t>
      </w:r>
    </w:p>
    <w:p w14:paraId="18E569E7" w14:textId="1F2D6AE0" w:rsidR="005A465F" w:rsidRDefault="004D6C60" w:rsidP="00064548">
      <w:pPr>
        <w:ind w:firstLine="0"/>
      </w:pPr>
      <w:r>
        <w:tab/>
        <w:t xml:space="preserve">We can make an impact on global warming by using simple strategies which we can embrace. First is on educating people about global warming and </w:t>
      </w:r>
      <w:r w:rsidR="00872ED2">
        <w:t>its</w:t>
      </w:r>
      <w:r>
        <w:t xml:space="preserve"> effects.</w:t>
      </w:r>
      <w:r w:rsidR="00872ED2">
        <w:t xml:space="preserve"> Education is power. Today, reaching out to people has been simplified. We have many channels such as social media, electric media and print media. Amongst all these at least most people if not all have a way too access them. Having information and not sharing it out does not help. Creating awareness is essential.</w:t>
      </w:r>
      <w:r>
        <w:t xml:space="preserve"> </w:t>
      </w:r>
      <w:r w:rsidR="00872ED2">
        <w:t xml:space="preserve">One may start by telling those whom we meet day to day basis, then </w:t>
      </w:r>
      <w:r w:rsidR="00350C4B">
        <w:t>o</w:t>
      </w:r>
      <w:r w:rsidR="00872ED2">
        <w:t>ur local society and eventually information will spread. The best of them all is to use a channel that will reach out many people at the same time.</w:t>
      </w:r>
    </w:p>
    <w:p w14:paraId="367AEB55" w14:textId="2FA6A8EC" w:rsidR="00872ED2" w:rsidRDefault="00872ED2" w:rsidP="00064548">
      <w:pPr>
        <w:ind w:firstLine="0"/>
      </w:pPr>
      <w:r>
        <w:tab/>
        <w:t>Having knowledge of the greatest source of global warming being energy sources that emit carbo</w:t>
      </w:r>
      <w:r w:rsidR="00350C4B">
        <w:t>n</w:t>
      </w:r>
      <w:r>
        <w:t xml:space="preserve"> </w:t>
      </w:r>
      <w:r w:rsidR="00350C4B">
        <w:t>d</w:t>
      </w:r>
      <w:r>
        <w:t>ioxide into the air, we</w:t>
      </w:r>
      <w:r w:rsidR="00350C4B">
        <w:t xml:space="preserve"> can use renewable source which are from the solar system or the wind. An example is the green-e certified company that used products that are renewable and friendly to the environment. Our home appliances which include refrigerators, microwaves, televisions, washing machines and others should be energy efficient. As one goes to shop, you should look if the appliances have an energy star label.</w:t>
      </w:r>
      <w:r w:rsidR="0077384B">
        <w:t xml:space="preserve"> The bulbs we use could either be energy saving or not. It’s better to choose the energy saving ones </w:t>
      </w:r>
      <w:r w:rsidR="00DD2F10">
        <w:t>so that we lower</w:t>
      </w:r>
      <w:r w:rsidR="0077384B">
        <w:t xml:space="preserve"> the cost of energy.</w:t>
      </w:r>
      <w:r w:rsidR="00350C4B">
        <w:t xml:space="preserve"> </w:t>
      </w:r>
      <w:r w:rsidR="0077384B">
        <w:t>Saving the water, we use in our homes, saves energy too. This is because that water requires, pumping, heating and treatment which all requires energy.</w:t>
      </w:r>
      <w:r w:rsidR="004B2E5F">
        <w:t xml:space="preserve"> Upgrade energy sources at homes by avoiding cooking using firewood which produces lots of soot released into our atmosphere and </w:t>
      </w:r>
      <w:r w:rsidR="004B2E5F">
        <w:lastRenderedPageBreak/>
        <w:t>replace it with renewable sources such as gas.</w:t>
      </w:r>
      <w:r w:rsidR="0077384B">
        <w:t xml:space="preserve"> All these simple tasks are manageable at our home levels.</w:t>
      </w:r>
    </w:p>
    <w:p w14:paraId="4897AD8C" w14:textId="37922CFB" w:rsidR="00227F0B" w:rsidRDefault="0077384B" w:rsidP="00064548">
      <w:pPr>
        <w:ind w:firstLine="0"/>
      </w:pPr>
      <w:r>
        <w:tab/>
        <w:t>Vehicles that are well maintained will also chip in to reduce the amount of pollution in the air. If possible, one can upgrade to fully electric cars or gas smart cars. Everything however little it could be contributes a lo</w:t>
      </w:r>
      <w:r w:rsidR="00227F0B">
        <w:t>t to this monster called global warmin</w:t>
      </w:r>
      <w:r w:rsidR="004B2E5F">
        <w:t>g if only we make it a daily routine.</w:t>
      </w:r>
    </w:p>
    <w:p w14:paraId="7DD462E9" w14:textId="0891575A" w:rsidR="004B2E5F" w:rsidRDefault="004B2E5F" w:rsidP="00064548">
      <w:pPr>
        <w:ind w:firstLine="0"/>
      </w:pPr>
      <w:r>
        <w:tab/>
        <w:t>To sum</w:t>
      </w:r>
      <w:r w:rsidR="00FE5979">
        <w:t xml:space="preserve"> it up, there will be more benefits of reducing global warming in our world today. More jobs will be created by the solar and wind energy sources in order to ensure a clean energy economy. Climatic change will cease thus carrying loads of merits in itself. Farmers will be in a position to plan for their farms because there will be consistent weather conditions. As a result, there will be plenty of harvest. Health issues will reduce. Counties will manage their resources in a planned manner as emergency funds for flood and drought will be reduced. All and sundry will feel safe and secure in the absence of storms which are nightmares to most of us. </w:t>
      </w:r>
      <w:r w:rsidR="00E61475">
        <w:t xml:space="preserve">People who own land can install the </w:t>
      </w:r>
      <w:r w:rsidR="00AD7EF4">
        <w:t>wind</w:t>
      </w:r>
      <w:r w:rsidR="00E61475">
        <w:t xml:space="preserve"> and </w:t>
      </w:r>
      <w:r w:rsidR="00AD7EF4">
        <w:t>solar</w:t>
      </w:r>
      <w:r w:rsidR="00E61475">
        <w:t xml:space="preserve"> turbines which are clean sources of energy</w:t>
      </w:r>
      <w:r w:rsidR="00AD7EF4">
        <w:t xml:space="preserve"> while they</w:t>
      </w:r>
      <w:r w:rsidR="00E61475">
        <w:t xml:space="preserve"> lease them out thus make a living out of it. When global warming is reduced it is evident that we will preserve our rare species and essential ecosystem. </w:t>
      </w:r>
    </w:p>
    <w:p w14:paraId="60791A7E" w14:textId="3D44BC0B" w:rsidR="00E61475" w:rsidRDefault="00E61475" w:rsidP="00064548">
      <w:pPr>
        <w:ind w:firstLine="0"/>
      </w:pPr>
      <w:r>
        <w:tab/>
        <w:t>It is evident that global warming is happening and it will not stop unless we take precaution. Polls indicate that most people are in support of reducing the global warming. Disadvantages of global warming are dangerous and deadly.</w:t>
      </w:r>
      <w:r w:rsidR="000171A4">
        <w:t xml:space="preserve"> We need to make this change happen.</w:t>
      </w:r>
      <w:r>
        <w:t xml:space="preserve"> I support the stop to this global warming.</w:t>
      </w:r>
    </w:p>
    <w:p w14:paraId="492CE92C" w14:textId="5AFA0763" w:rsidR="00E61475" w:rsidRDefault="00E61475" w:rsidP="00064548">
      <w:pPr>
        <w:ind w:firstLine="0"/>
      </w:pPr>
      <w:r>
        <w:tab/>
      </w:r>
    </w:p>
    <w:p w14:paraId="7B1DAB01" w14:textId="77777777" w:rsidR="00E61475" w:rsidRDefault="00E61475" w:rsidP="00064548">
      <w:pPr>
        <w:ind w:firstLine="0"/>
      </w:pPr>
    </w:p>
    <w:p w14:paraId="0B2381E6" w14:textId="77777777" w:rsidR="00227F0B" w:rsidRDefault="00227F0B" w:rsidP="00064548">
      <w:pPr>
        <w:ind w:firstLine="0"/>
      </w:pPr>
    </w:p>
    <w:p w14:paraId="3D1196C3" w14:textId="5432A0F8" w:rsidR="00350C4B" w:rsidRDefault="00350C4B" w:rsidP="00064548">
      <w:pPr>
        <w:ind w:firstLine="0"/>
      </w:pPr>
    </w:p>
    <w:p w14:paraId="192EF4F9" w14:textId="70EAB1F1" w:rsidR="00F5524C" w:rsidRDefault="000171A4" w:rsidP="00F5524C">
      <w:pPr>
        <w:ind w:firstLine="0"/>
        <w:jc w:val="center"/>
      </w:pPr>
      <w:r>
        <w:t>References</w:t>
      </w:r>
    </w:p>
    <w:p w14:paraId="76B95732" w14:textId="77777777" w:rsidR="00F5524C" w:rsidRDefault="00F5524C" w:rsidP="00F5524C">
      <w:pPr>
        <w:ind w:firstLine="0"/>
        <w:jc w:val="center"/>
      </w:pPr>
    </w:p>
    <w:p w14:paraId="3978C156" w14:textId="3F530D14" w:rsidR="00F5524C" w:rsidRDefault="00F5524C" w:rsidP="00F5524C">
      <w:pPr>
        <w:spacing w:line="240" w:lineRule="auto"/>
        <w:ind w:firstLine="0"/>
        <w:rPr>
          <w:rFonts w:ascii="Times New Roman" w:eastAsia="Times New Roman" w:hAnsi="Times New Roman" w:cs="Times New Roman"/>
          <w:kern w:val="0"/>
          <w:lang w:eastAsia="en-US"/>
        </w:rPr>
      </w:pPr>
      <w:proofErr w:type="spellStart"/>
      <w:r w:rsidRPr="00F5524C">
        <w:rPr>
          <w:rFonts w:ascii="Times New Roman" w:eastAsia="Times New Roman" w:hAnsi="Times New Roman" w:cs="Times New Roman"/>
          <w:kern w:val="0"/>
          <w:lang w:eastAsia="en-US"/>
        </w:rPr>
        <w:t>Adger</w:t>
      </w:r>
      <w:proofErr w:type="spellEnd"/>
      <w:r w:rsidRPr="00F5524C">
        <w:rPr>
          <w:rFonts w:ascii="Times New Roman" w:eastAsia="Times New Roman" w:hAnsi="Times New Roman" w:cs="Times New Roman"/>
          <w:kern w:val="0"/>
          <w:lang w:eastAsia="en-US"/>
        </w:rPr>
        <w:t xml:space="preserve">, W. N., &amp; Brown, K. (1994). </w:t>
      </w:r>
      <w:r w:rsidRPr="00F5524C">
        <w:rPr>
          <w:rFonts w:ascii="Times New Roman" w:eastAsia="Times New Roman" w:hAnsi="Times New Roman" w:cs="Times New Roman"/>
          <w:i/>
          <w:iCs/>
          <w:kern w:val="0"/>
          <w:lang w:eastAsia="en-US"/>
        </w:rPr>
        <w:t>Land use and the causes of global warming</w:t>
      </w:r>
      <w:r w:rsidRPr="00F5524C">
        <w:rPr>
          <w:rFonts w:ascii="Times New Roman" w:eastAsia="Times New Roman" w:hAnsi="Times New Roman" w:cs="Times New Roman"/>
          <w:kern w:val="0"/>
          <w:lang w:eastAsia="en-US"/>
        </w:rPr>
        <w:t>. John Wiley &amp; Sons.</w:t>
      </w:r>
    </w:p>
    <w:p w14:paraId="7029921A" w14:textId="77777777" w:rsidR="00F5524C" w:rsidRPr="00F5524C" w:rsidRDefault="00F5524C" w:rsidP="00F5524C">
      <w:pPr>
        <w:spacing w:line="240" w:lineRule="auto"/>
        <w:ind w:firstLine="0"/>
        <w:rPr>
          <w:rFonts w:ascii="Times New Roman" w:eastAsia="Times New Roman" w:hAnsi="Times New Roman" w:cs="Times New Roman"/>
          <w:kern w:val="0"/>
          <w:lang w:eastAsia="en-US"/>
        </w:rPr>
      </w:pPr>
    </w:p>
    <w:p w14:paraId="689DC1A7" w14:textId="3168EDDF" w:rsidR="00F5524C" w:rsidRDefault="00F5524C" w:rsidP="00F5524C">
      <w:pPr>
        <w:spacing w:line="240" w:lineRule="auto"/>
        <w:ind w:firstLine="0"/>
        <w:rPr>
          <w:rFonts w:ascii="Times New Roman" w:eastAsia="Times New Roman" w:hAnsi="Times New Roman" w:cs="Times New Roman"/>
          <w:kern w:val="0"/>
          <w:lang w:eastAsia="en-US"/>
        </w:rPr>
      </w:pPr>
      <w:r w:rsidRPr="00F5524C">
        <w:rPr>
          <w:rFonts w:ascii="Times New Roman" w:eastAsia="Times New Roman" w:hAnsi="Times New Roman" w:cs="Times New Roman"/>
          <w:kern w:val="0"/>
          <w:lang w:eastAsia="en-US"/>
        </w:rPr>
        <w:t xml:space="preserve">Bolaji, B. O., &amp; Huan, Z. (2013). Ozone depletion and global warming: Case for the use of </w:t>
      </w:r>
      <w:r>
        <w:rPr>
          <w:rFonts w:ascii="Times New Roman" w:eastAsia="Times New Roman" w:hAnsi="Times New Roman" w:cs="Times New Roman"/>
          <w:kern w:val="0"/>
          <w:lang w:eastAsia="en-US"/>
        </w:rPr>
        <w:tab/>
      </w:r>
      <w:r w:rsidRPr="00F5524C">
        <w:rPr>
          <w:rFonts w:ascii="Times New Roman" w:eastAsia="Times New Roman" w:hAnsi="Times New Roman" w:cs="Times New Roman"/>
          <w:kern w:val="0"/>
          <w:lang w:eastAsia="en-US"/>
        </w:rPr>
        <w:t xml:space="preserve">natural refrigerant–a review. </w:t>
      </w:r>
      <w:r w:rsidRPr="00F5524C">
        <w:rPr>
          <w:rFonts w:ascii="Times New Roman" w:eastAsia="Times New Roman" w:hAnsi="Times New Roman" w:cs="Times New Roman"/>
          <w:i/>
          <w:iCs/>
          <w:kern w:val="0"/>
          <w:lang w:eastAsia="en-US"/>
        </w:rPr>
        <w:t>Renewable and Sustainable energy reviews</w:t>
      </w:r>
      <w:r w:rsidRPr="00F5524C">
        <w:rPr>
          <w:rFonts w:ascii="Times New Roman" w:eastAsia="Times New Roman" w:hAnsi="Times New Roman" w:cs="Times New Roman"/>
          <w:kern w:val="0"/>
          <w:lang w:eastAsia="en-US"/>
        </w:rPr>
        <w:t xml:space="preserve">, </w:t>
      </w:r>
      <w:r w:rsidRPr="00F5524C">
        <w:rPr>
          <w:rFonts w:ascii="Times New Roman" w:eastAsia="Times New Roman" w:hAnsi="Times New Roman" w:cs="Times New Roman"/>
          <w:i/>
          <w:iCs/>
          <w:kern w:val="0"/>
          <w:lang w:eastAsia="en-US"/>
        </w:rPr>
        <w:t>18</w:t>
      </w:r>
      <w:r w:rsidRPr="00F5524C">
        <w:rPr>
          <w:rFonts w:ascii="Times New Roman" w:eastAsia="Times New Roman" w:hAnsi="Times New Roman" w:cs="Times New Roman"/>
          <w:kern w:val="0"/>
          <w:lang w:eastAsia="en-US"/>
        </w:rPr>
        <w:t>, 49-54.</w:t>
      </w:r>
    </w:p>
    <w:p w14:paraId="207B333A" w14:textId="77777777" w:rsidR="00F5524C" w:rsidRPr="00F5524C" w:rsidRDefault="00F5524C" w:rsidP="00F5524C">
      <w:pPr>
        <w:spacing w:line="240" w:lineRule="auto"/>
        <w:ind w:firstLine="0"/>
        <w:rPr>
          <w:rFonts w:ascii="Times New Roman" w:eastAsia="Times New Roman" w:hAnsi="Times New Roman" w:cs="Times New Roman"/>
          <w:kern w:val="0"/>
          <w:lang w:eastAsia="en-US"/>
        </w:rPr>
      </w:pPr>
    </w:p>
    <w:p w14:paraId="071B1377" w14:textId="61AE529A" w:rsidR="00F5524C" w:rsidRDefault="00F5524C" w:rsidP="00F5524C">
      <w:pPr>
        <w:spacing w:line="240" w:lineRule="auto"/>
        <w:ind w:firstLine="0"/>
        <w:rPr>
          <w:rFonts w:ascii="Times New Roman" w:eastAsia="Times New Roman" w:hAnsi="Times New Roman" w:cs="Times New Roman"/>
          <w:kern w:val="0"/>
          <w:lang w:eastAsia="en-US"/>
        </w:rPr>
      </w:pPr>
      <w:r w:rsidRPr="00F5524C">
        <w:rPr>
          <w:rFonts w:ascii="Times New Roman" w:eastAsia="Times New Roman" w:hAnsi="Times New Roman" w:cs="Times New Roman"/>
          <w:kern w:val="0"/>
          <w:lang w:eastAsia="en-US"/>
        </w:rPr>
        <w:t xml:space="preserve">Botkin, D. B., Saxe, H., Araujo, M. B., Betts, R., Bradshaw, R. H., </w:t>
      </w:r>
      <w:proofErr w:type="spellStart"/>
      <w:r w:rsidRPr="00F5524C">
        <w:rPr>
          <w:rFonts w:ascii="Times New Roman" w:eastAsia="Times New Roman" w:hAnsi="Times New Roman" w:cs="Times New Roman"/>
          <w:kern w:val="0"/>
          <w:lang w:eastAsia="en-US"/>
        </w:rPr>
        <w:t>Cedhagen</w:t>
      </w:r>
      <w:proofErr w:type="spellEnd"/>
      <w:r w:rsidRPr="00F5524C">
        <w:rPr>
          <w:rFonts w:ascii="Times New Roman" w:eastAsia="Times New Roman" w:hAnsi="Times New Roman" w:cs="Times New Roman"/>
          <w:kern w:val="0"/>
          <w:lang w:eastAsia="en-US"/>
        </w:rPr>
        <w:t>, T., ... &amp; Ferrier, S.</w:t>
      </w:r>
      <w:r>
        <w:rPr>
          <w:rFonts w:ascii="Times New Roman" w:eastAsia="Times New Roman" w:hAnsi="Times New Roman" w:cs="Times New Roman"/>
          <w:kern w:val="0"/>
          <w:lang w:eastAsia="en-US"/>
        </w:rPr>
        <w:tab/>
      </w:r>
      <w:r>
        <w:rPr>
          <w:rFonts w:ascii="Times New Roman" w:eastAsia="Times New Roman" w:hAnsi="Times New Roman" w:cs="Times New Roman"/>
          <w:kern w:val="0"/>
          <w:lang w:eastAsia="en-US"/>
        </w:rPr>
        <w:tab/>
      </w:r>
      <w:r w:rsidRPr="00F5524C">
        <w:rPr>
          <w:rFonts w:ascii="Times New Roman" w:eastAsia="Times New Roman" w:hAnsi="Times New Roman" w:cs="Times New Roman"/>
          <w:kern w:val="0"/>
          <w:lang w:eastAsia="en-US"/>
        </w:rPr>
        <w:t xml:space="preserve"> (2007). Forecasting the effects of global warming on biodiversity. </w:t>
      </w:r>
      <w:r w:rsidRPr="00F5524C">
        <w:rPr>
          <w:rFonts w:ascii="Times New Roman" w:eastAsia="Times New Roman" w:hAnsi="Times New Roman" w:cs="Times New Roman"/>
          <w:i/>
          <w:iCs/>
          <w:kern w:val="0"/>
          <w:lang w:eastAsia="en-US"/>
        </w:rPr>
        <w:t>Bioscience</w:t>
      </w:r>
      <w:r w:rsidRPr="00F5524C">
        <w:rPr>
          <w:rFonts w:ascii="Times New Roman" w:eastAsia="Times New Roman" w:hAnsi="Times New Roman" w:cs="Times New Roman"/>
          <w:kern w:val="0"/>
          <w:lang w:eastAsia="en-US"/>
        </w:rPr>
        <w:t xml:space="preserve">, </w:t>
      </w:r>
      <w:r w:rsidRPr="00F5524C">
        <w:rPr>
          <w:rFonts w:ascii="Times New Roman" w:eastAsia="Times New Roman" w:hAnsi="Times New Roman" w:cs="Times New Roman"/>
          <w:i/>
          <w:iCs/>
          <w:kern w:val="0"/>
          <w:lang w:eastAsia="en-US"/>
        </w:rPr>
        <w:t>57</w:t>
      </w:r>
      <w:r w:rsidRPr="00F5524C">
        <w:rPr>
          <w:rFonts w:ascii="Times New Roman" w:eastAsia="Times New Roman" w:hAnsi="Times New Roman" w:cs="Times New Roman"/>
          <w:kern w:val="0"/>
          <w:lang w:eastAsia="en-US"/>
        </w:rPr>
        <w:t xml:space="preserve">(3), </w:t>
      </w:r>
      <w:r>
        <w:rPr>
          <w:rFonts w:ascii="Times New Roman" w:eastAsia="Times New Roman" w:hAnsi="Times New Roman" w:cs="Times New Roman"/>
          <w:kern w:val="0"/>
          <w:lang w:eastAsia="en-US"/>
        </w:rPr>
        <w:tab/>
      </w:r>
      <w:proofErr w:type="gramStart"/>
      <w:r>
        <w:rPr>
          <w:rFonts w:ascii="Times New Roman" w:eastAsia="Times New Roman" w:hAnsi="Times New Roman" w:cs="Times New Roman"/>
          <w:kern w:val="0"/>
          <w:lang w:eastAsia="en-US"/>
        </w:rPr>
        <w:tab/>
        <w:t xml:space="preserve">  </w:t>
      </w:r>
      <w:r w:rsidRPr="00F5524C">
        <w:rPr>
          <w:rFonts w:ascii="Times New Roman" w:eastAsia="Times New Roman" w:hAnsi="Times New Roman" w:cs="Times New Roman"/>
          <w:kern w:val="0"/>
          <w:lang w:eastAsia="en-US"/>
        </w:rPr>
        <w:t>227</w:t>
      </w:r>
      <w:proofErr w:type="gramEnd"/>
      <w:r w:rsidRPr="00F5524C">
        <w:rPr>
          <w:rFonts w:ascii="Times New Roman" w:eastAsia="Times New Roman" w:hAnsi="Times New Roman" w:cs="Times New Roman"/>
          <w:kern w:val="0"/>
          <w:lang w:eastAsia="en-US"/>
        </w:rPr>
        <w:t>-236.</w:t>
      </w:r>
    </w:p>
    <w:p w14:paraId="6B16AC67" w14:textId="77777777" w:rsidR="00F5524C" w:rsidRPr="00F5524C" w:rsidRDefault="00F5524C" w:rsidP="00F5524C">
      <w:pPr>
        <w:spacing w:line="240" w:lineRule="auto"/>
        <w:ind w:firstLine="0"/>
        <w:rPr>
          <w:rFonts w:ascii="Times New Roman" w:eastAsia="Times New Roman" w:hAnsi="Times New Roman" w:cs="Times New Roman"/>
          <w:kern w:val="0"/>
          <w:lang w:eastAsia="en-US"/>
        </w:rPr>
      </w:pPr>
    </w:p>
    <w:p w14:paraId="34C67002" w14:textId="0B609BD0" w:rsidR="00F5524C" w:rsidRDefault="00F5524C" w:rsidP="00F5524C">
      <w:pPr>
        <w:spacing w:line="240" w:lineRule="auto"/>
        <w:ind w:firstLine="0"/>
        <w:rPr>
          <w:rFonts w:ascii="Times New Roman" w:eastAsia="Times New Roman" w:hAnsi="Times New Roman" w:cs="Times New Roman"/>
          <w:kern w:val="0"/>
          <w:lang w:eastAsia="en-US"/>
        </w:rPr>
      </w:pPr>
      <w:r w:rsidRPr="00F5524C">
        <w:rPr>
          <w:rFonts w:ascii="Times New Roman" w:eastAsia="Times New Roman" w:hAnsi="Times New Roman" w:cs="Times New Roman"/>
          <w:kern w:val="0"/>
          <w:lang w:eastAsia="en-US"/>
        </w:rPr>
        <w:t xml:space="preserve">Hansen, J., Sato, M., Ruedy, R., </w:t>
      </w:r>
      <w:proofErr w:type="spellStart"/>
      <w:r w:rsidRPr="00F5524C">
        <w:rPr>
          <w:rFonts w:ascii="Times New Roman" w:eastAsia="Times New Roman" w:hAnsi="Times New Roman" w:cs="Times New Roman"/>
          <w:kern w:val="0"/>
          <w:lang w:eastAsia="en-US"/>
        </w:rPr>
        <w:t>Lacis</w:t>
      </w:r>
      <w:proofErr w:type="spellEnd"/>
      <w:r w:rsidRPr="00F5524C">
        <w:rPr>
          <w:rFonts w:ascii="Times New Roman" w:eastAsia="Times New Roman" w:hAnsi="Times New Roman" w:cs="Times New Roman"/>
          <w:kern w:val="0"/>
          <w:lang w:eastAsia="en-US"/>
        </w:rPr>
        <w:t xml:space="preserve">, A., &amp; </w:t>
      </w:r>
      <w:proofErr w:type="spellStart"/>
      <w:r w:rsidRPr="00F5524C">
        <w:rPr>
          <w:rFonts w:ascii="Times New Roman" w:eastAsia="Times New Roman" w:hAnsi="Times New Roman" w:cs="Times New Roman"/>
          <w:kern w:val="0"/>
          <w:lang w:eastAsia="en-US"/>
        </w:rPr>
        <w:t>Oinas</w:t>
      </w:r>
      <w:proofErr w:type="spellEnd"/>
      <w:r w:rsidRPr="00F5524C">
        <w:rPr>
          <w:rFonts w:ascii="Times New Roman" w:eastAsia="Times New Roman" w:hAnsi="Times New Roman" w:cs="Times New Roman"/>
          <w:kern w:val="0"/>
          <w:lang w:eastAsia="en-US"/>
        </w:rPr>
        <w:t>, V. (2000). Global warming in the twenty-</w:t>
      </w:r>
      <w:r>
        <w:rPr>
          <w:rFonts w:ascii="Times New Roman" w:eastAsia="Times New Roman" w:hAnsi="Times New Roman" w:cs="Times New Roman"/>
          <w:kern w:val="0"/>
          <w:lang w:eastAsia="en-US"/>
        </w:rPr>
        <w:tab/>
      </w:r>
      <w:r w:rsidRPr="00F5524C">
        <w:rPr>
          <w:rFonts w:ascii="Times New Roman" w:eastAsia="Times New Roman" w:hAnsi="Times New Roman" w:cs="Times New Roman"/>
          <w:kern w:val="0"/>
          <w:lang w:eastAsia="en-US"/>
        </w:rPr>
        <w:t xml:space="preserve">first century: An alternative scenario. </w:t>
      </w:r>
      <w:r w:rsidRPr="00F5524C">
        <w:rPr>
          <w:rFonts w:ascii="Times New Roman" w:eastAsia="Times New Roman" w:hAnsi="Times New Roman" w:cs="Times New Roman"/>
          <w:i/>
          <w:iCs/>
          <w:kern w:val="0"/>
          <w:lang w:eastAsia="en-US"/>
        </w:rPr>
        <w:t>Proceedings of the National Academy of Sciences</w:t>
      </w:r>
      <w:r w:rsidRPr="00F5524C">
        <w:rPr>
          <w:rFonts w:ascii="Times New Roman" w:eastAsia="Times New Roman" w:hAnsi="Times New Roman" w:cs="Times New Roman"/>
          <w:kern w:val="0"/>
          <w:lang w:eastAsia="en-US"/>
        </w:rPr>
        <w:t xml:space="preserve">, </w:t>
      </w:r>
      <w:r>
        <w:rPr>
          <w:rFonts w:ascii="Times New Roman" w:eastAsia="Times New Roman" w:hAnsi="Times New Roman" w:cs="Times New Roman"/>
          <w:kern w:val="0"/>
          <w:lang w:eastAsia="en-US"/>
        </w:rPr>
        <w:tab/>
      </w:r>
      <w:r w:rsidRPr="00F5524C">
        <w:rPr>
          <w:rFonts w:ascii="Times New Roman" w:eastAsia="Times New Roman" w:hAnsi="Times New Roman" w:cs="Times New Roman"/>
          <w:i/>
          <w:iCs/>
          <w:kern w:val="0"/>
          <w:lang w:eastAsia="en-US"/>
        </w:rPr>
        <w:t>97</w:t>
      </w:r>
      <w:r w:rsidRPr="00F5524C">
        <w:rPr>
          <w:rFonts w:ascii="Times New Roman" w:eastAsia="Times New Roman" w:hAnsi="Times New Roman" w:cs="Times New Roman"/>
          <w:kern w:val="0"/>
          <w:lang w:eastAsia="en-US"/>
        </w:rPr>
        <w:t>(18), 9875-9880.</w:t>
      </w:r>
    </w:p>
    <w:p w14:paraId="14463370" w14:textId="77777777" w:rsidR="00F5524C" w:rsidRPr="00F5524C" w:rsidRDefault="00F5524C" w:rsidP="00F5524C">
      <w:pPr>
        <w:spacing w:line="240" w:lineRule="auto"/>
        <w:ind w:firstLine="0"/>
        <w:rPr>
          <w:rFonts w:ascii="Times New Roman" w:eastAsia="Times New Roman" w:hAnsi="Times New Roman" w:cs="Times New Roman"/>
          <w:kern w:val="0"/>
          <w:lang w:eastAsia="en-US"/>
        </w:rPr>
      </w:pPr>
    </w:p>
    <w:p w14:paraId="3BC3C3E9" w14:textId="77777777" w:rsidR="00F5524C" w:rsidRPr="00F5524C" w:rsidRDefault="00F5524C" w:rsidP="00F5524C">
      <w:pPr>
        <w:spacing w:line="240" w:lineRule="auto"/>
        <w:ind w:firstLine="0"/>
        <w:rPr>
          <w:rFonts w:ascii="Times New Roman" w:eastAsia="Times New Roman" w:hAnsi="Times New Roman" w:cs="Times New Roman"/>
          <w:kern w:val="0"/>
          <w:lang w:eastAsia="en-US"/>
        </w:rPr>
      </w:pPr>
      <w:bookmarkStart w:id="0" w:name="_GoBack"/>
      <w:bookmarkEnd w:id="0"/>
      <w:r w:rsidRPr="00F5524C">
        <w:rPr>
          <w:rFonts w:ascii="Times New Roman" w:eastAsia="Times New Roman" w:hAnsi="Times New Roman" w:cs="Times New Roman"/>
          <w:kern w:val="0"/>
          <w:lang w:eastAsia="en-US"/>
        </w:rPr>
        <w:t>Lash, J., &amp; Wellington, F. (2007). Competitive advantage on a warming planet.</w:t>
      </w:r>
    </w:p>
    <w:sectPr w:rsidR="00F5524C" w:rsidRPr="00F5524C">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08D12" w14:textId="77777777" w:rsidR="00323D15" w:rsidRDefault="00323D15">
      <w:pPr>
        <w:spacing w:line="240" w:lineRule="auto"/>
      </w:pPr>
      <w:r>
        <w:separator/>
      </w:r>
    </w:p>
    <w:p w14:paraId="1DE0DD48" w14:textId="77777777" w:rsidR="00323D15" w:rsidRDefault="00323D15"/>
  </w:endnote>
  <w:endnote w:type="continuationSeparator" w:id="0">
    <w:p w14:paraId="4F251628" w14:textId="77777777" w:rsidR="00323D15" w:rsidRDefault="00323D15">
      <w:pPr>
        <w:spacing w:line="240" w:lineRule="auto"/>
      </w:pPr>
      <w:r>
        <w:continuationSeparator/>
      </w:r>
    </w:p>
    <w:p w14:paraId="5CCFCF2D" w14:textId="77777777" w:rsidR="00323D15" w:rsidRDefault="00323D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30A80" w14:textId="77777777" w:rsidR="00323D15" w:rsidRDefault="00323D15">
      <w:pPr>
        <w:spacing w:line="240" w:lineRule="auto"/>
      </w:pPr>
      <w:r>
        <w:separator/>
      </w:r>
    </w:p>
    <w:p w14:paraId="40E67417" w14:textId="77777777" w:rsidR="00323D15" w:rsidRDefault="00323D15"/>
  </w:footnote>
  <w:footnote w:type="continuationSeparator" w:id="0">
    <w:p w14:paraId="01782459" w14:textId="77777777" w:rsidR="00323D15" w:rsidRDefault="00323D15">
      <w:pPr>
        <w:spacing w:line="240" w:lineRule="auto"/>
      </w:pPr>
      <w:r>
        <w:continuationSeparator/>
      </w:r>
    </w:p>
    <w:p w14:paraId="79172CCA" w14:textId="77777777" w:rsidR="00323D15" w:rsidRDefault="00323D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05D6E" w14:textId="4F06C4E0" w:rsidR="00FE5979" w:rsidRDefault="00323D15">
    <w:pPr>
      <w:pStyle w:val="Header"/>
    </w:pPr>
    <w:sdt>
      <w:sdtPr>
        <w:rPr>
          <w:rStyle w:val="Strong"/>
        </w:rPr>
        <w:alias w:val="Running head"/>
        <w:tag w:val=""/>
        <w:id w:val="12739865"/>
        <w:placeholder>
          <w:docPart w:val="52DA6A05F6A148058413D56712F3234E"/>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FE5979">
          <w:rPr>
            <w:rStyle w:val="Strong"/>
          </w:rPr>
          <w:t>GLOBAL WARMING</w:t>
        </w:r>
      </w:sdtContent>
    </w:sdt>
    <w:r w:rsidR="00FE5979">
      <w:rPr>
        <w:rStyle w:val="Strong"/>
      </w:rPr>
      <w:ptab w:relativeTo="margin" w:alignment="right" w:leader="none"/>
    </w:r>
    <w:r w:rsidR="00FE5979">
      <w:rPr>
        <w:rStyle w:val="Strong"/>
      </w:rPr>
      <w:fldChar w:fldCharType="begin"/>
    </w:r>
    <w:r w:rsidR="00FE5979">
      <w:rPr>
        <w:rStyle w:val="Strong"/>
      </w:rPr>
      <w:instrText xml:space="preserve"> PAGE   \* MERGEFORMAT </w:instrText>
    </w:r>
    <w:r w:rsidR="00FE5979">
      <w:rPr>
        <w:rStyle w:val="Strong"/>
      </w:rPr>
      <w:fldChar w:fldCharType="separate"/>
    </w:r>
    <w:r w:rsidR="00FE5979">
      <w:rPr>
        <w:rStyle w:val="Strong"/>
        <w:noProof/>
      </w:rPr>
      <w:t>8</w:t>
    </w:r>
    <w:r w:rsidR="00FE5979">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0F605" w14:textId="3BDFDA50" w:rsidR="00FE5979" w:rsidRDefault="00FE5979">
    <w:pPr>
      <w:pStyle w:val="Header"/>
      <w:rPr>
        <w:rStyle w:val="Strong"/>
      </w:rPr>
    </w:pPr>
    <w:r>
      <w:t xml:space="preserve">Running head: </w:t>
    </w:r>
    <w:sdt>
      <w:sdtPr>
        <w:rPr>
          <w:rStyle w:val="Strong"/>
        </w:rPr>
        <w:alias w:val="Running head"/>
        <w:tag w:val=""/>
        <w:id w:val="-696842620"/>
        <w:placeholder>
          <w:docPart w:val="7DF5357B4056486CB709A79538E240B5"/>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GLOBAL WARMING</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C177445"/>
    <w:multiLevelType w:val="multilevel"/>
    <w:tmpl w:val="839C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2"/>
  </w:num>
  <w:num w:numId="14">
    <w:abstractNumId w:val="11"/>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AFB"/>
    <w:rsid w:val="000171A4"/>
    <w:rsid w:val="000276F5"/>
    <w:rsid w:val="00064548"/>
    <w:rsid w:val="000D3F41"/>
    <w:rsid w:val="001669C3"/>
    <w:rsid w:val="001A374F"/>
    <w:rsid w:val="00227F0B"/>
    <w:rsid w:val="00266B6D"/>
    <w:rsid w:val="00323D15"/>
    <w:rsid w:val="00350C4B"/>
    <w:rsid w:val="00355DCA"/>
    <w:rsid w:val="003A15FF"/>
    <w:rsid w:val="003D1523"/>
    <w:rsid w:val="003E02A9"/>
    <w:rsid w:val="00413645"/>
    <w:rsid w:val="00420B23"/>
    <w:rsid w:val="004B2E5F"/>
    <w:rsid w:val="004D6C60"/>
    <w:rsid w:val="00551A02"/>
    <w:rsid w:val="005534FA"/>
    <w:rsid w:val="005A465F"/>
    <w:rsid w:val="005C760D"/>
    <w:rsid w:val="005D3A03"/>
    <w:rsid w:val="00646F36"/>
    <w:rsid w:val="006C4662"/>
    <w:rsid w:val="0077384B"/>
    <w:rsid w:val="0078574B"/>
    <w:rsid w:val="00786AFB"/>
    <w:rsid w:val="007E6A3F"/>
    <w:rsid w:val="008002C0"/>
    <w:rsid w:val="00872ED2"/>
    <w:rsid w:val="008B5BA7"/>
    <w:rsid w:val="008C5323"/>
    <w:rsid w:val="008D47F3"/>
    <w:rsid w:val="00962EDC"/>
    <w:rsid w:val="009A6A3B"/>
    <w:rsid w:val="00AD7EF4"/>
    <w:rsid w:val="00B823AA"/>
    <w:rsid w:val="00BA45DB"/>
    <w:rsid w:val="00BC4080"/>
    <w:rsid w:val="00BF4184"/>
    <w:rsid w:val="00C0601E"/>
    <w:rsid w:val="00C31D30"/>
    <w:rsid w:val="00CC2AD8"/>
    <w:rsid w:val="00CD6E39"/>
    <w:rsid w:val="00CE6DD3"/>
    <w:rsid w:val="00CF6E91"/>
    <w:rsid w:val="00D04ECC"/>
    <w:rsid w:val="00D32169"/>
    <w:rsid w:val="00D85B68"/>
    <w:rsid w:val="00D87522"/>
    <w:rsid w:val="00DD2F10"/>
    <w:rsid w:val="00E03542"/>
    <w:rsid w:val="00E6004D"/>
    <w:rsid w:val="00E61475"/>
    <w:rsid w:val="00E81978"/>
    <w:rsid w:val="00ED4389"/>
    <w:rsid w:val="00F379B7"/>
    <w:rsid w:val="00F525FA"/>
    <w:rsid w:val="00F5524C"/>
    <w:rsid w:val="00F82A49"/>
    <w:rsid w:val="00F84930"/>
    <w:rsid w:val="00F922F8"/>
    <w:rsid w:val="00FB5F0F"/>
    <w:rsid w:val="00FC293D"/>
    <w:rsid w:val="00FC4246"/>
    <w:rsid w:val="00FE5979"/>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87835"/>
  <w15:chartTrackingRefBased/>
  <w15:docId w15:val="{54EB9F6F-0B3C-4653-8BA4-FBA01E640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57497740">
      <w:bodyDiv w:val="1"/>
      <w:marLeft w:val="0"/>
      <w:marRight w:val="0"/>
      <w:marTop w:val="0"/>
      <w:marBottom w:val="0"/>
      <w:divBdr>
        <w:top w:val="none" w:sz="0" w:space="0" w:color="auto"/>
        <w:left w:val="none" w:sz="0" w:space="0" w:color="auto"/>
        <w:bottom w:val="none" w:sz="0" w:space="0" w:color="auto"/>
        <w:right w:val="none" w:sz="0" w:space="0" w:color="auto"/>
      </w:divBdr>
      <w:divsChild>
        <w:div w:id="1375618113">
          <w:marLeft w:val="0"/>
          <w:marRight w:val="0"/>
          <w:marTop w:val="0"/>
          <w:marBottom w:val="0"/>
          <w:divBdr>
            <w:top w:val="none" w:sz="0" w:space="0" w:color="auto"/>
            <w:left w:val="none" w:sz="0" w:space="0" w:color="auto"/>
            <w:bottom w:val="none" w:sz="0" w:space="0" w:color="auto"/>
            <w:right w:val="none" w:sz="0" w:space="0" w:color="auto"/>
          </w:divBdr>
        </w:div>
      </w:divsChild>
    </w:div>
    <w:div w:id="163981908">
      <w:bodyDiv w:val="1"/>
      <w:marLeft w:val="0"/>
      <w:marRight w:val="0"/>
      <w:marTop w:val="0"/>
      <w:marBottom w:val="0"/>
      <w:divBdr>
        <w:top w:val="none" w:sz="0" w:space="0" w:color="auto"/>
        <w:left w:val="none" w:sz="0" w:space="0" w:color="auto"/>
        <w:bottom w:val="none" w:sz="0" w:space="0" w:color="auto"/>
        <w:right w:val="none" w:sz="0" w:space="0" w:color="auto"/>
      </w:divBdr>
      <w:divsChild>
        <w:div w:id="119956480">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12316299">
      <w:bodyDiv w:val="1"/>
      <w:marLeft w:val="0"/>
      <w:marRight w:val="0"/>
      <w:marTop w:val="0"/>
      <w:marBottom w:val="0"/>
      <w:divBdr>
        <w:top w:val="none" w:sz="0" w:space="0" w:color="auto"/>
        <w:left w:val="none" w:sz="0" w:space="0" w:color="auto"/>
        <w:bottom w:val="none" w:sz="0" w:space="0" w:color="auto"/>
        <w:right w:val="none" w:sz="0" w:space="0" w:color="auto"/>
      </w:divBdr>
      <w:divsChild>
        <w:div w:id="742610073">
          <w:marLeft w:val="0"/>
          <w:marRight w:val="0"/>
          <w:marTop w:val="0"/>
          <w:marBottom w:val="0"/>
          <w:divBdr>
            <w:top w:val="none" w:sz="0" w:space="0" w:color="auto"/>
            <w:left w:val="none" w:sz="0" w:space="0" w:color="auto"/>
            <w:bottom w:val="none" w:sz="0" w:space="0" w:color="auto"/>
            <w:right w:val="none" w:sz="0" w:space="0" w:color="auto"/>
          </w:divBdr>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00850194">
      <w:bodyDiv w:val="1"/>
      <w:marLeft w:val="0"/>
      <w:marRight w:val="0"/>
      <w:marTop w:val="0"/>
      <w:marBottom w:val="0"/>
      <w:divBdr>
        <w:top w:val="none" w:sz="0" w:space="0" w:color="auto"/>
        <w:left w:val="none" w:sz="0" w:space="0" w:color="auto"/>
        <w:bottom w:val="none" w:sz="0" w:space="0" w:color="auto"/>
        <w:right w:val="none" w:sz="0" w:space="0" w:color="auto"/>
      </w:divBdr>
      <w:divsChild>
        <w:div w:id="1174496955">
          <w:marLeft w:val="0"/>
          <w:marRight w:val="0"/>
          <w:marTop w:val="0"/>
          <w:marBottom w:val="0"/>
          <w:divBdr>
            <w:top w:val="none" w:sz="0" w:space="0" w:color="auto"/>
            <w:left w:val="none" w:sz="0" w:space="0" w:color="auto"/>
            <w:bottom w:val="none" w:sz="0" w:space="0" w:color="auto"/>
            <w:right w:val="none" w:sz="0" w:space="0" w:color="auto"/>
          </w:divBdr>
        </w:div>
      </w:divsChild>
    </w:div>
    <w:div w:id="879249931">
      <w:bodyDiv w:val="1"/>
      <w:marLeft w:val="0"/>
      <w:marRight w:val="0"/>
      <w:marTop w:val="0"/>
      <w:marBottom w:val="0"/>
      <w:divBdr>
        <w:top w:val="none" w:sz="0" w:space="0" w:color="auto"/>
        <w:left w:val="none" w:sz="0" w:space="0" w:color="auto"/>
        <w:bottom w:val="none" w:sz="0" w:space="0" w:color="auto"/>
        <w:right w:val="none" w:sz="0" w:space="0" w:color="auto"/>
      </w:divBdr>
      <w:divsChild>
        <w:div w:id="59326393">
          <w:marLeft w:val="0"/>
          <w:marRight w:val="0"/>
          <w:marTop w:val="0"/>
          <w:marBottom w:val="0"/>
          <w:divBdr>
            <w:top w:val="none" w:sz="0" w:space="0" w:color="auto"/>
            <w:left w:val="none" w:sz="0" w:space="0" w:color="auto"/>
            <w:bottom w:val="none" w:sz="0" w:space="0" w:color="auto"/>
            <w:right w:val="none" w:sz="0" w:space="0" w:color="auto"/>
          </w:divBdr>
        </w:div>
      </w:divsChild>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21781518">
      <w:bodyDiv w:val="1"/>
      <w:marLeft w:val="0"/>
      <w:marRight w:val="0"/>
      <w:marTop w:val="0"/>
      <w:marBottom w:val="0"/>
      <w:divBdr>
        <w:top w:val="none" w:sz="0" w:space="0" w:color="auto"/>
        <w:left w:val="none" w:sz="0" w:space="0" w:color="auto"/>
        <w:bottom w:val="none" w:sz="0" w:space="0" w:color="auto"/>
        <w:right w:val="none" w:sz="0" w:space="0" w:color="auto"/>
      </w:divBdr>
      <w:divsChild>
        <w:div w:id="458495158">
          <w:marLeft w:val="0"/>
          <w:marRight w:val="0"/>
          <w:marTop w:val="0"/>
          <w:marBottom w:val="0"/>
          <w:divBdr>
            <w:top w:val="none" w:sz="0" w:space="0" w:color="auto"/>
            <w:left w:val="none" w:sz="0" w:space="0" w:color="auto"/>
            <w:bottom w:val="none" w:sz="0" w:space="0" w:color="auto"/>
            <w:right w:val="none" w:sz="0" w:space="0" w:color="auto"/>
          </w:divBdr>
          <w:divsChild>
            <w:div w:id="973801720">
              <w:marLeft w:val="0"/>
              <w:marRight w:val="0"/>
              <w:marTop w:val="0"/>
              <w:marBottom w:val="0"/>
              <w:divBdr>
                <w:top w:val="none" w:sz="0" w:space="0" w:color="auto"/>
                <w:left w:val="none" w:sz="0" w:space="0" w:color="auto"/>
                <w:bottom w:val="none" w:sz="0" w:space="0" w:color="auto"/>
                <w:right w:val="none" w:sz="0" w:space="0" w:color="auto"/>
              </w:divBdr>
              <w:divsChild>
                <w:div w:id="1154643134">
                  <w:marLeft w:val="0"/>
                  <w:marRight w:val="0"/>
                  <w:marTop w:val="0"/>
                  <w:marBottom w:val="0"/>
                  <w:divBdr>
                    <w:top w:val="none" w:sz="0" w:space="0" w:color="auto"/>
                    <w:left w:val="none" w:sz="0" w:space="0" w:color="auto"/>
                    <w:bottom w:val="none" w:sz="0" w:space="0" w:color="auto"/>
                    <w:right w:val="none" w:sz="0" w:space="0" w:color="auto"/>
                  </w:divBdr>
                  <w:divsChild>
                    <w:div w:id="1544364402">
                      <w:marLeft w:val="0"/>
                      <w:marRight w:val="0"/>
                      <w:marTop w:val="0"/>
                      <w:marBottom w:val="0"/>
                      <w:divBdr>
                        <w:top w:val="none" w:sz="0" w:space="0" w:color="auto"/>
                        <w:left w:val="none" w:sz="0" w:space="0" w:color="auto"/>
                        <w:bottom w:val="none" w:sz="0" w:space="0" w:color="auto"/>
                        <w:right w:val="none" w:sz="0" w:space="0" w:color="auto"/>
                      </w:divBdr>
                      <w:divsChild>
                        <w:div w:id="701319522">
                          <w:marLeft w:val="0"/>
                          <w:marRight w:val="0"/>
                          <w:marTop w:val="0"/>
                          <w:marBottom w:val="0"/>
                          <w:divBdr>
                            <w:top w:val="none" w:sz="0" w:space="0" w:color="auto"/>
                            <w:left w:val="none" w:sz="0" w:space="0" w:color="auto"/>
                            <w:bottom w:val="none" w:sz="0" w:space="0" w:color="auto"/>
                            <w:right w:val="none" w:sz="0" w:space="0" w:color="auto"/>
                          </w:divBdr>
                          <w:divsChild>
                            <w:div w:id="10482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91438">
                      <w:marLeft w:val="0"/>
                      <w:marRight w:val="0"/>
                      <w:marTop w:val="0"/>
                      <w:marBottom w:val="0"/>
                      <w:divBdr>
                        <w:top w:val="none" w:sz="0" w:space="0" w:color="auto"/>
                        <w:left w:val="none" w:sz="0" w:space="0" w:color="auto"/>
                        <w:bottom w:val="none" w:sz="0" w:space="0" w:color="auto"/>
                        <w:right w:val="none" w:sz="0" w:space="0" w:color="auto"/>
                      </w:divBdr>
                      <w:divsChild>
                        <w:div w:id="1369258855">
                          <w:marLeft w:val="0"/>
                          <w:marRight w:val="0"/>
                          <w:marTop w:val="0"/>
                          <w:marBottom w:val="0"/>
                          <w:divBdr>
                            <w:top w:val="none" w:sz="0" w:space="0" w:color="auto"/>
                            <w:left w:val="none" w:sz="0" w:space="0" w:color="auto"/>
                            <w:bottom w:val="none" w:sz="0" w:space="0" w:color="auto"/>
                            <w:right w:val="none" w:sz="0" w:space="0" w:color="auto"/>
                          </w:divBdr>
                          <w:divsChild>
                            <w:div w:id="7749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2DA6A05F6A148058413D56712F3234E"/>
        <w:category>
          <w:name w:val="General"/>
          <w:gallery w:val="placeholder"/>
        </w:category>
        <w:types>
          <w:type w:val="bbPlcHdr"/>
        </w:types>
        <w:behaviors>
          <w:behavior w:val="content"/>
        </w:behaviors>
        <w:guid w:val="{194D0A9C-983B-4CCC-B4FA-E5B69BB8F96C}"/>
      </w:docPartPr>
      <w:docPartBody>
        <w:p w:rsidR="00DC33A8" w:rsidRDefault="00D0264A">
          <w:pPr>
            <w:pStyle w:val="52DA6A05F6A148058413D56712F3234E"/>
          </w:pPr>
          <w:r w:rsidRPr="005D3A03">
            <w:t>Figures title:</w:t>
          </w:r>
        </w:p>
      </w:docPartBody>
    </w:docPart>
    <w:docPart>
      <w:docPartPr>
        <w:name w:val="7DF5357B4056486CB709A79538E240B5"/>
        <w:category>
          <w:name w:val="General"/>
          <w:gallery w:val="placeholder"/>
        </w:category>
        <w:types>
          <w:type w:val="bbPlcHdr"/>
        </w:types>
        <w:behaviors>
          <w:behavior w:val="content"/>
        </w:behaviors>
        <w:guid w:val="{39F94921-C0AC-4603-84B7-27DC96BC741D}"/>
      </w:docPartPr>
      <w:docPartBody>
        <w:p w:rsidR="00DC33A8" w:rsidRDefault="00D0264A">
          <w:pPr>
            <w:pStyle w:val="7DF5357B4056486CB709A79538E240B5"/>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64A"/>
    <w:rsid w:val="004B17C1"/>
    <w:rsid w:val="00D0264A"/>
    <w:rsid w:val="00DC3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DB23DAA183945A9BF3DB49DA4D01FBE">
    <w:name w:val="1DB23DAA183945A9BF3DB49DA4D01FBE"/>
  </w:style>
  <w:style w:type="paragraph" w:customStyle="1" w:styleId="66D199E26C98408FA2E78F9727FB4220">
    <w:name w:val="66D199E26C98408FA2E78F9727FB4220"/>
  </w:style>
  <w:style w:type="paragraph" w:customStyle="1" w:styleId="297CD3EEB9C548F88CE5B08A70172775">
    <w:name w:val="297CD3EEB9C548F88CE5B08A70172775"/>
  </w:style>
  <w:style w:type="paragraph" w:customStyle="1" w:styleId="4367E3607A684C2CA94905A285B22326">
    <w:name w:val="4367E3607A684C2CA94905A285B22326"/>
  </w:style>
  <w:style w:type="paragraph" w:customStyle="1" w:styleId="31F3983AE0FC4280A4E35A84F02086A9">
    <w:name w:val="31F3983AE0FC4280A4E35A84F02086A9"/>
  </w:style>
  <w:style w:type="paragraph" w:customStyle="1" w:styleId="D7D16615787546A3B98E023FB4D4EB43">
    <w:name w:val="D7D16615787546A3B98E023FB4D4EB43"/>
  </w:style>
  <w:style w:type="character" w:styleId="Emphasis">
    <w:name w:val="Emphasis"/>
    <w:basedOn w:val="DefaultParagraphFont"/>
    <w:uiPriority w:val="4"/>
    <w:unhideWhenUsed/>
    <w:qFormat/>
    <w:rPr>
      <w:i/>
      <w:iCs/>
    </w:rPr>
  </w:style>
  <w:style w:type="paragraph" w:customStyle="1" w:styleId="6260F53D51B4439FB9D8F0DBF9AE9DB3">
    <w:name w:val="6260F53D51B4439FB9D8F0DBF9AE9DB3"/>
  </w:style>
  <w:style w:type="paragraph" w:customStyle="1" w:styleId="1944423CC8214173954B0070C5B8BE76">
    <w:name w:val="1944423CC8214173954B0070C5B8BE76"/>
  </w:style>
  <w:style w:type="paragraph" w:customStyle="1" w:styleId="AD5BA62FBD3D4A14AC64F16D224E2448">
    <w:name w:val="AD5BA62FBD3D4A14AC64F16D224E2448"/>
  </w:style>
  <w:style w:type="paragraph" w:customStyle="1" w:styleId="F383B297728C4E8CB440F5F997DE3175">
    <w:name w:val="F383B297728C4E8CB440F5F997DE3175"/>
  </w:style>
  <w:style w:type="paragraph" w:customStyle="1" w:styleId="99E791236BDC49669037216AAB5A67CC">
    <w:name w:val="99E791236BDC49669037216AAB5A67CC"/>
  </w:style>
  <w:style w:type="paragraph" w:customStyle="1" w:styleId="093C5DBE50D34AFBA27CFBADFF0C3766">
    <w:name w:val="093C5DBE50D34AFBA27CFBADFF0C3766"/>
  </w:style>
  <w:style w:type="paragraph" w:customStyle="1" w:styleId="6C56B59962AA4474BC2B35270B13B4C6">
    <w:name w:val="6C56B59962AA4474BC2B35270B13B4C6"/>
  </w:style>
  <w:style w:type="paragraph" w:customStyle="1" w:styleId="E78F44E5D4A14580BB080A2E7C345642">
    <w:name w:val="E78F44E5D4A14580BB080A2E7C345642"/>
  </w:style>
  <w:style w:type="paragraph" w:customStyle="1" w:styleId="1AABE2A4B55C45808A588F3D5F4283B7">
    <w:name w:val="1AABE2A4B55C45808A588F3D5F4283B7"/>
  </w:style>
  <w:style w:type="paragraph" w:customStyle="1" w:styleId="042FF64DBD5C474C9082CED84C515E2A">
    <w:name w:val="042FF64DBD5C474C9082CED84C515E2A"/>
  </w:style>
  <w:style w:type="paragraph" w:customStyle="1" w:styleId="1E3CC90FBE354EC58015A1002FABDD9A">
    <w:name w:val="1E3CC90FBE354EC58015A1002FABDD9A"/>
  </w:style>
  <w:style w:type="paragraph" w:customStyle="1" w:styleId="9146EDFCD4C14FAD8E602CA7DD5B7EC9">
    <w:name w:val="9146EDFCD4C14FAD8E602CA7DD5B7EC9"/>
  </w:style>
  <w:style w:type="paragraph" w:customStyle="1" w:styleId="77E06302AAEF409593EFFBDB4713B460">
    <w:name w:val="77E06302AAEF409593EFFBDB4713B460"/>
  </w:style>
  <w:style w:type="paragraph" w:customStyle="1" w:styleId="D03E0F86C24246B19C9081DE83F45D52">
    <w:name w:val="D03E0F86C24246B19C9081DE83F45D52"/>
  </w:style>
  <w:style w:type="paragraph" w:customStyle="1" w:styleId="8B220BCD52B44651BACCA0FAA94D2B56">
    <w:name w:val="8B220BCD52B44651BACCA0FAA94D2B56"/>
  </w:style>
  <w:style w:type="paragraph" w:customStyle="1" w:styleId="B8C935AA6AE94BC09BA978DB1042E850">
    <w:name w:val="B8C935AA6AE94BC09BA978DB1042E850"/>
  </w:style>
  <w:style w:type="paragraph" w:customStyle="1" w:styleId="E109AF61437D4C35B04CED283D776F7C">
    <w:name w:val="E109AF61437D4C35B04CED283D776F7C"/>
  </w:style>
  <w:style w:type="paragraph" w:customStyle="1" w:styleId="C5C9750CEC9A4D7B8C0169CD44CC0CA1">
    <w:name w:val="C5C9750CEC9A4D7B8C0169CD44CC0CA1"/>
  </w:style>
  <w:style w:type="paragraph" w:customStyle="1" w:styleId="B0AB601A734346F99D59F160716B5408">
    <w:name w:val="B0AB601A734346F99D59F160716B5408"/>
  </w:style>
  <w:style w:type="paragraph" w:customStyle="1" w:styleId="86D775EB52DE4A61BE3CB63F1F2A4C15">
    <w:name w:val="86D775EB52DE4A61BE3CB63F1F2A4C15"/>
  </w:style>
  <w:style w:type="paragraph" w:customStyle="1" w:styleId="F113FE890BB2406EA58F58279C9B826A">
    <w:name w:val="F113FE890BB2406EA58F58279C9B826A"/>
  </w:style>
  <w:style w:type="paragraph" w:customStyle="1" w:styleId="91E584EB1CAC4AE3800942BDC591CCFF">
    <w:name w:val="91E584EB1CAC4AE3800942BDC591CCFF"/>
  </w:style>
  <w:style w:type="paragraph" w:customStyle="1" w:styleId="3D8D48C34BB547378E568D81793E49FB">
    <w:name w:val="3D8D48C34BB547378E568D81793E49FB"/>
  </w:style>
  <w:style w:type="paragraph" w:customStyle="1" w:styleId="BE27DC9A11424DA1BFF47FAA939B2506">
    <w:name w:val="BE27DC9A11424DA1BFF47FAA939B2506"/>
  </w:style>
  <w:style w:type="paragraph" w:customStyle="1" w:styleId="13C367C9D7C24B89A30E550064927C7E">
    <w:name w:val="13C367C9D7C24B89A30E550064927C7E"/>
  </w:style>
  <w:style w:type="paragraph" w:customStyle="1" w:styleId="EFFC8DC988EC4C0B8204545ECD423477">
    <w:name w:val="EFFC8DC988EC4C0B8204545ECD423477"/>
  </w:style>
  <w:style w:type="paragraph" w:customStyle="1" w:styleId="6CF5957C213F485ABA355540438FD6AF">
    <w:name w:val="6CF5957C213F485ABA355540438FD6AF"/>
  </w:style>
  <w:style w:type="paragraph" w:customStyle="1" w:styleId="88BE5E9FFE204159932443CCB4C1ABAB">
    <w:name w:val="88BE5E9FFE204159932443CCB4C1ABAB"/>
  </w:style>
  <w:style w:type="paragraph" w:customStyle="1" w:styleId="38D7963AC4D3451CA851CA2722CD840E">
    <w:name w:val="38D7963AC4D3451CA851CA2722CD840E"/>
  </w:style>
  <w:style w:type="paragraph" w:customStyle="1" w:styleId="585BE14A81ED4E16A84DA824C75314EA">
    <w:name w:val="585BE14A81ED4E16A84DA824C75314EA"/>
  </w:style>
  <w:style w:type="paragraph" w:customStyle="1" w:styleId="E29FC1EBF5804F22827E498FAA1A8446">
    <w:name w:val="E29FC1EBF5804F22827E498FAA1A8446"/>
  </w:style>
  <w:style w:type="paragraph" w:customStyle="1" w:styleId="0339EDB07347462DBD0D528E717F410B">
    <w:name w:val="0339EDB07347462DBD0D528E717F410B"/>
  </w:style>
  <w:style w:type="paragraph" w:customStyle="1" w:styleId="CFC81E4452D74E75BAD3C2E78E683CB7">
    <w:name w:val="CFC81E4452D74E75BAD3C2E78E683CB7"/>
  </w:style>
  <w:style w:type="paragraph" w:customStyle="1" w:styleId="7F542222FA34427EB776B6BF883F98E3">
    <w:name w:val="7F542222FA34427EB776B6BF883F98E3"/>
  </w:style>
  <w:style w:type="paragraph" w:customStyle="1" w:styleId="4D5B3D7E3D5541CBA7D10AAE7B5F7FFA">
    <w:name w:val="4D5B3D7E3D5541CBA7D10AAE7B5F7FFA"/>
  </w:style>
  <w:style w:type="paragraph" w:customStyle="1" w:styleId="2BF8A616BBE44047962CEE68F8334003">
    <w:name w:val="2BF8A616BBE44047962CEE68F8334003"/>
  </w:style>
  <w:style w:type="paragraph" w:customStyle="1" w:styleId="F6224DAF0540435D98433A3A8A180966">
    <w:name w:val="F6224DAF0540435D98433A3A8A180966"/>
  </w:style>
  <w:style w:type="paragraph" w:customStyle="1" w:styleId="DA66974DD2384CB0B92BF00C6B306193">
    <w:name w:val="DA66974DD2384CB0B92BF00C6B306193"/>
  </w:style>
  <w:style w:type="paragraph" w:customStyle="1" w:styleId="5254DDFDF38F4D399283D13B61114DC2">
    <w:name w:val="5254DDFDF38F4D399283D13B61114DC2"/>
  </w:style>
  <w:style w:type="paragraph" w:customStyle="1" w:styleId="1B63D023CC1844819F3F985F17AE91D9">
    <w:name w:val="1B63D023CC1844819F3F985F17AE91D9"/>
  </w:style>
  <w:style w:type="paragraph" w:customStyle="1" w:styleId="1A6CA3C8866343148C9FA04AAAA54652">
    <w:name w:val="1A6CA3C8866343148C9FA04AAAA54652"/>
  </w:style>
  <w:style w:type="paragraph" w:customStyle="1" w:styleId="B9FB6C8AC3E040C28E605BDED80B9D58">
    <w:name w:val="B9FB6C8AC3E040C28E605BDED80B9D58"/>
  </w:style>
  <w:style w:type="paragraph" w:customStyle="1" w:styleId="C0B1B082888D4314B77C5C3C3AED3113">
    <w:name w:val="C0B1B082888D4314B77C5C3C3AED3113"/>
  </w:style>
  <w:style w:type="paragraph" w:customStyle="1" w:styleId="FDABAB01DF2F4857B55C5656688421E7">
    <w:name w:val="FDABAB01DF2F4857B55C5656688421E7"/>
  </w:style>
  <w:style w:type="paragraph" w:customStyle="1" w:styleId="35FEA2713ADE481E9A39717E53F071B9">
    <w:name w:val="35FEA2713ADE481E9A39717E53F071B9"/>
  </w:style>
  <w:style w:type="paragraph" w:customStyle="1" w:styleId="978AB969B88F46598C9AA28E374C0DBD">
    <w:name w:val="978AB969B88F46598C9AA28E374C0DBD"/>
  </w:style>
  <w:style w:type="paragraph" w:customStyle="1" w:styleId="6DDDEE0FBBFE4B35B132E092744983CE">
    <w:name w:val="6DDDEE0FBBFE4B35B132E092744983CE"/>
  </w:style>
  <w:style w:type="paragraph" w:customStyle="1" w:styleId="7CD4FF95861140AFB17A4164F6460303">
    <w:name w:val="7CD4FF95861140AFB17A4164F6460303"/>
  </w:style>
  <w:style w:type="paragraph" w:customStyle="1" w:styleId="5A37136E794649E2BA92621CCF047325">
    <w:name w:val="5A37136E794649E2BA92621CCF047325"/>
  </w:style>
  <w:style w:type="paragraph" w:customStyle="1" w:styleId="D99D715A02F04F08853A93EE9CAFA16F">
    <w:name w:val="D99D715A02F04F08853A93EE9CAFA16F"/>
  </w:style>
  <w:style w:type="paragraph" w:customStyle="1" w:styleId="3FFEE6BE6600421F996897A2CCD69E00">
    <w:name w:val="3FFEE6BE6600421F996897A2CCD69E00"/>
  </w:style>
  <w:style w:type="paragraph" w:customStyle="1" w:styleId="0296CB7B7BEA4E1FA8FF48C423645BEC">
    <w:name w:val="0296CB7B7BEA4E1FA8FF48C423645BEC"/>
  </w:style>
  <w:style w:type="paragraph" w:customStyle="1" w:styleId="F8DAD16EE1BC4F6FA855CD38CEA58780">
    <w:name w:val="F8DAD16EE1BC4F6FA855CD38CEA58780"/>
  </w:style>
  <w:style w:type="paragraph" w:customStyle="1" w:styleId="7AB4B53BA6524948805303DF73837CC2">
    <w:name w:val="7AB4B53BA6524948805303DF73837CC2"/>
  </w:style>
  <w:style w:type="paragraph" w:customStyle="1" w:styleId="A4D8C21B901041F392D29459246BE534">
    <w:name w:val="A4D8C21B901041F392D29459246BE534"/>
  </w:style>
  <w:style w:type="paragraph" w:customStyle="1" w:styleId="52DA6A05F6A148058413D56712F3234E">
    <w:name w:val="52DA6A05F6A148058413D56712F3234E"/>
  </w:style>
  <w:style w:type="paragraph" w:customStyle="1" w:styleId="7DF5357B4056486CB709A79538E240B5">
    <w:name w:val="7DF5357B4056486CB709A79538E240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GLOBAL WARMING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E6BA30-7AB5-45F1-8CE4-924D9B66A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346</TotalTime>
  <Pages>7</Pages>
  <Words>1507</Words>
  <Characters>8595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Student’s name
Professor’s name</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
Professor’s name</dc:title>
  <dc:subject/>
  <dc:creator>Eva</dc:creator>
  <cp:keywords/>
  <dc:description/>
  <cp:lastModifiedBy>Eva</cp:lastModifiedBy>
  <cp:revision>25</cp:revision>
  <dcterms:created xsi:type="dcterms:W3CDTF">2019-08-07T19:37:00Z</dcterms:created>
  <dcterms:modified xsi:type="dcterms:W3CDTF">2019-08-08T07:50:00Z</dcterms:modified>
</cp:coreProperties>
</file>